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FB182" w14:textId="77777777" w:rsidR="00AE2055" w:rsidRDefault="00BE25E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67DFB1AC">
          <v:group id="_x0000_s1041" editas="canvas" style="position:absolute;left:0;text-align:left;margin-left:336pt;margin-top:3.85pt;width:133.15pt;height:93pt;z-index:251659776" coordorigin="7987,624" coordsize="2663,18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987;top:624;width:2663;height:1860" o:preferrelative="f">
              <v:fill o:detectmouseclick="t"/>
              <v:path o:extrusionok="t" o:connecttype="none"/>
              <o:lock v:ext="edit" text="t"/>
            </v:shape>
            <v:shape id="_x0000_s1042" style="position:absolute;left:8482;top:2353;width:66;height:83" coordsize="66,83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<v:path arrowok="t"/>
              <o:lock v:ext="edit" verticies="t"/>
            </v:shape>
            <v:shape id="_x0000_s1043" style="position:absolute;left:8553;top:2353;width:103;height:83" coordsize="103,83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<v:path arrowok="t"/>
            </v:shape>
            <v:shape id="_x0000_s1044" style="position:absolute;left:8660;top:2353;width:60;height:83" coordsize="60,83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<v:path arrowok="t"/>
            </v:shape>
            <v:shape id="_x0000_s1045" style="position:absolute;left:8724;top:2353;width:66;height:83" coordsize="66,83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<v:path arrowok="t"/>
              <o:lock v:ext="edit" verticies="t"/>
            </v:shape>
            <v:shape id="_x0000_s1046" style="position:absolute;left:8797;top:2299;width:41;height:137" coordsize="41,137" path="m32,118r,l23,127r-5,1l17,130r,l15,130r-1,-2l14,124,41,6r,l41,2,41,,39,r,l35,2,30,3,9,15r2,3l11,18,23,12r,l24,12r,3l2,122r,l,128r,l,133r2,3l5,137r3,l8,137r4,l20,133r6,-6l33,119r-1,-1xe" fillcolor="#a35110" stroked="f">
              <v:path arrowok="t"/>
            </v:shape>
            <v:shape id="_x0000_s1047" style="position:absolute;left:8849;top:2299;width:41;height:137" coordsize="41,137" path="m30,118r,l21,127r-3,1l15,130r,l14,130r,-2l14,124,39,6r,l41,2,39,,38,r,l35,2,29,3,8,15r1,3l9,18,23,12r,l24,12r,3l,122r,l,128r,l,133r2,3l3,137r5,l8,137r4,l18,133r8,-6l33,119r-3,-1xe" fillcolor="#a35110" stroked="f">
              <v:path arrowok="t"/>
            </v:shape>
            <v:shape id="_x0000_s1048" style="position:absolute;left:8896;top:2353;width:65;height:83" coordsize="65,83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<v:path arrowok="t"/>
              <o:lock v:ext="edit" verticies="t"/>
            </v:shape>
            <v:shape id="_x0000_s1049" style="position:absolute;left:8972;top:2353;width:88;height:83" coordsize="88,83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<v:path arrowok="t"/>
            </v:shape>
            <v:shape id="_x0000_s1050" style="position:absolute;left:9072;top:2353;width:58;height:83" coordsize="58,83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<v:path arrowok="t"/>
            </v:shape>
            <v:shape id="_x0000_s1051" style="position:absolute;left:9137;top:2353;width:66;height:83" coordsize="66,83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<v:path arrowok="t"/>
              <o:lock v:ext="edit" verticies="t"/>
            </v:shape>
            <v:shape id="_x0000_s1052" style="position:absolute;left:9233;top:2299;width:133;height:182" coordsize="133,182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<v:path arrowok="t"/>
            </v:shape>
            <v:shape id="_x0000_s1053" style="position:absolute;left:9334;top:2353;width:72;height:83" coordsize="72,83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<v:path arrowok="t"/>
              <o:lock v:ext="edit" verticies="t"/>
            </v:shape>
            <v:shape id="_x0000_s1054" style="position:absolute;left:9421;top:2353;width:59;height:83" coordsize="59,83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<v:path arrowok="t"/>
            </v:shape>
            <v:shape id="_x0000_s1055" style="position:absolute;left:9542;top:2353;width:65;height:83" coordsize="65,83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<v:path arrowok="t"/>
              <o:lock v:ext="edit" verticies="t"/>
            </v:shape>
            <v:shape id="_x0000_s1056" style="position:absolute;left:9616;top:2353;width:82;height:83" coordsize="82,83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<v:path arrowok="t"/>
            </v:shape>
            <v:shape id="_x0000_s1057" style="position:absolute;left:9703;top:2353;width:65;height:83" coordsize="65,83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<v:path arrowok="t"/>
              <o:lock v:ext="edit" verticies="t"/>
            </v:shape>
            <v:shape id="_x0000_s1058" style="position:absolute;left:9780;top:2353;width:60;height:83" coordsize="60,83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<v:path arrowok="t"/>
            </v:shape>
            <v:shape id="_x0000_s1059" style="position:absolute;left:9840;top:2353;width:91;height:127" coordsize="91,127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<v:path arrowok="t"/>
            </v:shape>
            <v:shape id="_x0000_s1060" style="position:absolute;left:9932;top:2353;width:72;height:83" coordsize="72,83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<v:path arrowok="t"/>
              <o:lock v:ext="edit" verticies="t"/>
            </v:shape>
            <v:shape id="_x0000_s1061" style="position:absolute;left:10017;top:2353;width:90;height:83" coordsize="90,83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<v:path arrowok="t"/>
            </v:shape>
            <v:shape id="_x0000_s1062" style="position:absolute;left:10116;top:2353;width:66;height:83" coordsize="66,83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<v:path arrowok="t"/>
              <o:lock v:ext="edit" verticies="t"/>
            </v:shape>
            <v:shape id="_x0000_s1063" style="position:absolute;left:7987;top:1987;width:2621;height:297" coordsize="2621,297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<v:path arrowok="t"/>
              <o:lock v:ext="edit" verticies="t"/>
            </v:shape>
            <v:shape id="_x0000_s1064" style="position:absolute;left:9290;top:1235;width:86;height:128" coordsize="86,128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<v:path arrowok="t"/>
              <o:lock v:ext="edit" verticies="t"/>
            </v:shape>
            <v:shape id="_x0000_s1065" style="position:absolute;left:9142;top:1235;width:386;height:638" coordsize="386,638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<v:path arrowok="t"/>
              <o:lock v:ext="edit" verticies="t"/>
            </v:shape>
            <v:shape id="_x0000_s1066" style="position:absolute;left:9151;top:651;width:359;height:270" coordsize="359,270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<v:path arrowok="t"/>
            </v:shape>
            <v:shape id="_x0000_s1067" style="position:absolute;left:9170;top:924;width:330;height:295" coordsize="330,295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<v:path arrowok="t"/>
            </v:shape>
            <v:shape id="_x0000_s1068" style="position:absolute;left:9291;top:901;width:94;height:127" coordsize="94,127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<v:path arrowok="t"/>
              <o:lock v:ext="edit" verticies="t"/>
            </v:shape>
            <v:shape id="_x0000_s1069" style="position:absolute;left:9276;top:627;width:99;height:127" coordsize="99,127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<v:path arrowok="t"/>
              <o:lock v:ext="edit" verticies="t"/>
            </v:shape>
            <v:shape id="_x0000_s1070" style="position:absolute;left:8642;top:946;width:328;height:311" coordsize="328,311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<v:path arrowok="t"/>
            </v:shape>
            <v:shape id="_x0000_s1071" style="position:absolute;left:8808;top:696;width:340;height:356" coordsize="340,356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<v:path arrowok="t"/>
            </v:shape>
            <v:shape id="_x0000_s1072" style="position:absolute;left:8905;top:991;width:344;height:418" coordsize="344,418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<v:path arrowok="t"/>
            </v:shape>
            <v:shape id="_x0000_s1073" style="position:absolute;left:8908;top:786;width:104;height:115" coordsize="104,115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<v:path arrowok="t"/>
              <o:lock v:ext="edit" verticies="t"/>
            </v:shape>
            <v:shape id="_x0000_s1074" style="position:absolute;left:9000;top:1068;width:106;height:112" coordsize="106,112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<v:path arrowok="t"/>
              <o:lock v:ext="edit" verticies="t"/>
            </v:shape>
            <v:shape id="_x0000_s1075" style="position:absolute;left:8691;top:1064;width:124;height:94" coordsize="124,94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<v:path arrowok="t"/>
              <o:lock v:ext="edit" verticies="t"/>
            </v:shape>
            <v:shape id="_x0000_s1076" style="position:absolute;left:9700;top:946;width:328;height:311" coordsize="328,311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<v:path arrowok="t"/>
            </v:shape>
            <v:shape id="_x0000_s1077" style="position:absolute;left:9522;top:696;width:340;height:356" coordsize="340,356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<v:path arrowok="t"/>
            </v:shape>
            <v:shape id="_x0000_s1078" style="position:absolute;left:9421;top:991;width:344;height:418" coordsize="344,418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<v:path arrowok="t"/>
            </v:shape>
            <v:shape id="_x0000_s1079" style="position:absolute;left:9658;top:786;width:104;height:115" coordsize="104,115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<v:path arrowok="t"/>
              <o:lock v:ext="edit" verticies="t"/>
            </v:shape>
            <v:shape id="_x0000_s1080" style="position:absolute;left:9564;top:1068;width:107;height:112" coordsize="107,112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<v:path arrowok="t"/>
              <o:lock v:ext="edit" verticies="t"/>
            </v:shape>
            <v:shape id="_x0000_s1081" style="position:absolute;left:9855;top:1064;width:124;height:94" coordsize="124,94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<v:path arrowok="t"/>
              <o:lock v:ext="edit" verticies="t"/>
            </v:shape>
            <v:shape id="_x0000_s1082" style="position:absolute;left:9533;top:1837;width:53;height:30" coordsize="53,30" path="m22,r,5l13,5r,25l9,30,9,5,,5,,,22,xm49,30l47,12r,l47,5r,l47,5r-3,7l38,28r-3,l30,12r,l28,5r,l28,5r,7l27,30r-5,l25,r6,l35,17r,l38,24r,l38,24r2,-7l46,r6,l53,30r-4,xe" fillcolor="#a35110" stroked="f">
              <v:path arrowok="t"/>
              <o:lock v:ext="edit" verticies="t"/>
            </v:shape>
          </v:group>
        </w:pict>
      </w:r>
      <w:r>
        <w:rPr>
          <w:noProof/>
          <w:sz w:val="20"/>
        </w:rPr>
        <w:pict w14:anchorId="67DFB1AD">
          <v:line id="_x0000_s1031" style="position:absolute;left:0;text-align:left;z-index:251658752" from="190.65pt,60pt" to="190.65pt,104.45pt" o:regroupid="3" strokecolor="#a35110" strokeweight="1pt">
            <w10:wrap type="square"/>
          </v:line>
        </w:pict>
      </w:r>
      <w:r>
        <w:rPr>
          <w:noProof/>
          <w:sz w:val="20"/>
        </w:rPr>
        <w:pict w14:anchorId="67DFB1A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9.95pt;margin-top:59.9pt;width:148.75pt;height:44.65pt;z-index:251656704;mso-wrap-edited:f" wrapcoords="-109 0 -109 21600 21709 21600 21709 0 -109 0" o:regroupid="3" filled="f" stroked="f">
            <v:textbox style="mso-next-textbox:#_x0000_s1028" inset=",,0,0">
              <w:txbxContent>
                <w:p w14:paraId="67DFB1B2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phone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354-7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1</w:t>
                  </w:r>
                  <w:r w:rsidR="008C4CEF" w:rsidRPr="008B1896">
                    <w:rPr>
                      <w:rFonts w:ascii="Aldine401 BT" w:hAnsi="Aldine401 BT"/>
                      <w:color w:val="4A6425"/>
                      <w:sz w:val="18"/>
                    </w:rPr>
                    <w:t>74</w:t>
                  </w:r>
                </w:p>
                <w:p w14:paraId="67DFB1B3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fax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71</w:t>
                  </w:r>
                  <w:r w:rsidR="0009548F" w:rsidRPr="008B1896">
                    <w:rPr>
                      <w:rFonts w:ascii="Aldine401 BT" w:hAnsi="Aldine401 BT"/>
                      <w:color w:val="4A6425"/>
                      <w:sz w:val="18"/>
                    </w:rPr>
                    <w:t>83</w:t>
                  </w:r>
                </w:p>
                <w:p w14:paraId="67DFB1B4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>www.spokaneschools.org</w:t>
                  </w:r>
                </w:p>
              </w:txbxContent>
            </v:textbox>
            <w10:wrap type="square"/>
          </v:shape>
        </w:pict>
      </w:r>
    </w:p>
    <w:p w14:paraId="67DFB18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7DFB184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7DFB18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7DFB186" w14:textId="77777777" w:rsidR="00AE2055" w:rsidRPr="00602277" w:rsidRDefault="00BE25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7DFB1B0">
          <v:line id="_x0000_s1029" style="position:absolute;z-index:251657728" from="2.55pt,4.7pt" to="2.55pt,49.15pt" o:regroupid="3" strokecolor="#a35110" strokeweight="1pt">
            <w10:wrap type="square"/>
          </v:line>
        </w:pict>
      </w:r>
      <w:r>
        <w:rPr>
          <w:rFonts w:ascii="Arial" w:hAnsi="Arial" w:cs="Arial"/>
          <w:sz w:val="24"/>
          <w:szCs w:val="24"/>
        </w:rPr>
        <w:pict w14:anchorId="67DFB1B1">
          <v:shape id="_x0000_s1027" type="#_x0000_t202" style="position:absolute;margin-left:1.25pt;margin-top:4.85pt;width:148.75pt;height:44.65pt;z-index:251655680;mso-wrap-edited:f" wrapcoords="-109 0 -109 21600 21709 21600 21709 0 -109 0" o:regroupid="3" filled="f" stroked="f">
            <v:textbox style="mso-next-textbox:#_x0000_s1027" inset=",,0,0">
              <w:txbxContent>
                <w:p w14:paraId="67DFB1B5" w14:textId="77777777" w:rsidR="00AE2055" w:rsidRPr="00C51030" w:rsidRDefault="0009548F">
                  <w:pPr>
                    <w:spacing w:line="220" w:lineRule="exact"/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</w:pPr>
                  <w:r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>Purchasing</w:t>
                  </w:r>
                  <w:r w:rsidR="00B71CA9"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 xml:space="preserve"> Department</w:t>
                  </w:r>
                </w:p>
                <w:p w14:paraId="67DFB1B6" w14:textId="77777777" w:rsidR="00AE2055" w:rsidRPr="00C51030" w:rsidRDefault="00B71CA9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2815 East Garland Avenue</w:t>
                      </w:r>
                    </w:smartTag>
                  </w:smartTag>
                </w:p>
                <w:p w14:paraId="67DFB1B7" w14:textId="77777777" w:rsidR="00AE2055" w:rsidRPr="00C51030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Spokane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, </w:t>
                    </w:r>
                    <w:smartTag w:uri="urn:schemas-microsoft-com:office:smarttags" w:element="Stat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WA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  </w:t>
                    </w:r>
                    <w:smartTag w:uri="urn:schemas-microsoft-com:office:smarttags" w:element="PostalCod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9920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7</w:t>
                      </w:r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-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5889</w:t>
                      </w:r>
                    </w:smartTag>
                  </w:smartTag>
                </w:p>
              </w:txbxContent>
            </v:textbox>
            <w10:wrap type="square"/>
          </v:shape>
        </w:pict>
      </w:r>
    </w:p>
    <w:p w14:paraId="67DFB18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92CBEF" w14:textId="77777777" w:rsidR="00FA0B18" w:rsidRDefault="00FA0B1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Arial" w:hAnsi="Arial" w:cs="Arial"/>
          <w:sz w:val="24"/>
          <w:szCs w:val="24"/>
        </w:rPr>
      </w:pPr>
    </w:p>
    <w:p w14:paraId="433F7DF4" w14:textId="77777777" w:rsidR="00FA0B18" w:rsidRDefault="00FA0B1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Arial" w:hAnsi="Arial" w:cs="Arial"/>
          <w:sz w:val="24"/>
          <w:szCs w:val="24"/>
        </w:rPr>
      </w:pPr>
    </w:p>
    <w:p w14:paraId="67DFB18A" w14:textId="625DCAF2" w:rsidR="00A03728" w:rsidRDefault="00052D0B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 w:rsidRPr="00BE25E1">
        <w:rPr>
          <w:rFonts w:ascii="Univers" w:hAnsi="Univers" w:cs="Arial"/>
        </w:rPr>
        <w:t>May 20</w:t>
      </w:r>
      <w:r w:rsidRPr="00BE25E1">
        <w:rPr>
          <w:rFonts w:ascii="Univers" w:hAnsi="Univers"/>
        </w:rPr>
        <w:t>,</w:t>
      </w:r>
      <w:r>
        <w:rPr>
          <w:rFonts w:ascii="Univers" w:hAnsi="Univers"/>
        </w:rPr>
        <w:t xml:space="preserve"> 2021</w:t>
      </w:r>
    </w:p>
    <w:p w14:paraId="67DFB18C" w14:textId="4D64EF45" w:rsidR="00A03728" w:rsidRDefault="00A03728" w:rsidP="00FA0B1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43C1776" w14:textId="005CEB34" w:rsidR="00FA0B18" w:rsidRDefault="00FA0B1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7B7DB7F" w14:textId="77777777" w:rsidR="00FA0B18" w:rsidRDefault="00FA0B1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7DFB18D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67DFB18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67DFB18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67DFB19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67DFB19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3" w14:textId="20BAD6A7" w:rsidR="00A03728" w:rsidRDefault="00F31C9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 w:rsidR="00203BD4">
        <w:rPr>
          <w:rFonts w:ascii="Univers" w:hAnsi="Univers"/>
        </w:rPr>
        <w:t>24-2021</w:t>
      </w:r>
    </w:p>
    <w:p w14:paraId="67DFB194" w14:textId="15CB06C4" w:rsidR="00A34EF4" w:rsidRDefault="006F555E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NUTRITION SERVICES </w:t>
      </w:r>
      <w:r w:rsidR="000F338E">
        <w:rPr>
          <w:rFonts w:ascii="Univers" w:hAnsi="Univers"/>
        </w:rPr>
        <w:t>SMALL WARES PRIME VENDOR</w:t>
      </w:r>
      <w:r w:rsidR="00A34EF4">
        <w:rPr>
          <w:rFonts w:ascii="Univers" w:hAnsi="Univers"/>
        </w:rPr>
        <w:t xml:space="preserve">, until 2:00:00 p.m. PDT, </w:t>
      </w:r>
      <w:r w:rsidR="00203BD4">
        <w:rPr>
          <w:rFonts w:ascii="Univers" w:hAnsi="Univers"/>
        </w:rPr>
        <w:t>Tues</w:t>
      </w:r>
      <w:r w:rsidR="00A34EF4">
        <w:rPr>
          <w:rFonts w:ascii="Univers" w:hAnsi="Univers"/>
        </w:rPr>
        <w:t xml:space="preserve">day, </w:t>
      </w:r>
      <w:r w:rsidR="00203BD4">
        <w:rPr>
          <w:rFonts w:ascii="Univers" w:hAnsi="Univers"/>
        </w:rPr>
        <w:t xml:space="preserve">June </w:t>
      </w:r>
      <w:r w:rsidR="00D34E89">
        <w:rPr>
          <w:rFonts w:ascii="Univers" w:hAnsi="Univers"/>
        </w:rPr>
        <w:t>8, 2021.</w:t>
      </w:r>
    </w:p>
    <w:p w14:paraId="67DFB195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67DFB1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67DFB19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B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14:paraId="67DFB19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9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67DFB19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67DFB19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3" w14:textId="1EF2EDF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597439">
        <w:rPr>
          <w:rFonts w:ascii="Univers" w:hAnsi="Univers"/>
        </w:rPr>
        <w:t xml:space="preserve">Adam </w:t>
      </w:r>
      <w:proofErr w:type="spellStart"/>
      <w:r w:rsidR="00597439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67DFB1A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7" w14:textId="7CC0B212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597439">
        <w:rPr>
          <w:rFonts w:ascii="Univers" w:hAnsi="Univers"/>
          <w:u w:val="single"/>
        </w:rPr>
        <w:t>May 25</w:t>
      </w:r>
      <w:r w:rsidR="006A4919">
        <w:rPr>
          <w:rFonts w:ascii="Univers" w:hAnsi="Univers"/>
          <w:u w:val="single"/>
        </w:rPr>
        <w:t xml:space="preserve"> and </w:t>
      </w:r>
      <w:r w:rsidR="00597439">
        <w:rPr>
          <w:rFonts w:ascii="Univers" w:hAnsi="Univers"/>
          <w:u w:val="single"/>
        </w:rPr>
        <w:t>June 1</w:t>
      </w:r>
      <w:r w:rsidR="00337969">
        <w:rPr>
          <w:rFonts w:ascii="Univers" w:hAnsi="Univers"/>
          <w:u w:val="single"/>
        </w:rPr>
        <w:t>, 20</w:t>
      </w:r>
      <w:r w:rsidR="00597439">
        <w:rPr>
          <w:rFonts w:ascii="Univers" w:hAnsi="Univers"/>
          <w:u w:val="single"/>
        </w:rPr>
        <w:t>2</w:t>
      </w:r>
      <w:r w:rsidR="00337969">
        <w:rPr>
          <w:rFonts w:ascii="Univers" w:hAnsi="Univers"/>
          <w:u w:val="single"/>
        </w:rPr>
        <w:t>1</w:t>
      </w:r>
      <w:r>
        <w:rPr>
          <w:rFonts w:ascii="Univers" w:hAnsi="Univers"/>
        </w:rPr>
        <w:t>.</w:t>
      </w:r>
    </w:p>
    <w:p w14:paraId="67DFB1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67DFB1A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DFB1AB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FFE3D3-CEB3-47FD-98FE-08EB97707947}"/>
    <w:embedBold r:id="rId2" w:fontKey="{28940803-7800-4602-90EE-219DE5FC7CCA}"/>
    <w:embedItalic r:id="rId3" w:fontKey="{F5F5B09E-7593-431A-86D3-1918A3BE857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7954E37-1BBA-48D1-B8DD-642DBBA51C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0C61B7-97BC-4338-8A37-006112EC31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388A1CF-D366-4B80-994D-1E8928DFCE44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  <w:embedRegular r:id="rId7" w:fontKey="{296D328C-ACE1-4B02-8394-359DE6BEB2EB}"/>
    <w:embedBold r:id="rId8" w:fontKey="{E948AC8F-B4CC-4F99-BDEB-991931D9A4F7}"/>
    <w:embedItalic r:id="rId9" w:fontKey="{7882DFB7-AFE2-45AC-AEA1-E65C0C75C4E1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0" w:fontKey="{29F1095A-1993-459E-A660-962962EEA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185CE0A-5433-48B4-AE5F-1821464E62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5B06CF8-30CF-494F-8584-8B42F598D0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419E1"/>
    <w:rsid w:val="00052D0B"/>
    <w:rsid w:val="0009548F"/>
    <w:rsid w:val="000F338E"/>
    <w:rsid w:val="001177A6"/>
    <w:rsid w:val="00142C7D"/>
    <w:rsid w:val="00173CD6"/>
    <w:rsid w:val="001E41FD"/>
    <w:rsid w:val="00203BD4"/>
    <w:rsid w:val="00266719"/>
    <w:rsid w:val="002F47B0"/>
    <w:rsid w:val="00300672"/>
    <w:rsid w:val="00337969"/>
    <w:rsid w:val="00362805"/>
    <w:rsid w:val="003B6000"/>
    <w:rsid w:val="003C74E4"/>
    <w:rsid w:val="004A43D8"/>
    <w:rsid w:val="004C40AE"/>
    <w:rsid w:val="005419E1"/>
    <w:rsid w:val="00597439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570E3"/>
    <w:rsid w:val="00A03728"/>
    <w:rsid w:val="00A34EF4"/>
    <w:rsid w:val="00AE1B6E"/>
    <w:rsid w:val="00AE2055"/>
    <w:rsid w:val="00B71CA9"/>
    <w:rsid w:val="00B84886"/>
    <w:rsid w:val="00BE25E1"/>
    <w:rsid w:val="00C06680"/>
    <w:rsid w:val="00C51030"/>
    <w:rsid w:val="00D34E89"/>
    <w:rsid w:val="00DD3400"/>
    <w:rsid w:val="00E902F6"/>
    <w:rsid w:val="00F31C98"/>
    <w:rsid w:val="00F467D9"/>
    <w:rsid w:val="00F53C8A"/>
    <w:rsid w:val="00F719B0"/>
    <w:rsid w:val="00FA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84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67DFB182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417E5E-3A75-4FC9-9C1C-C648B0FF0F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D98ABA-6D86-4FA8-828E-670AAA452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E7A4EC-B2DD-4D20-82B9-BBAE5D4B74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6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10</cp:revision>
  <cp:lastPrinted>2016-07-14T15:45:00Z</cp:lastPrinted>
  <dcterms:created xsi:type="dcterms:W3CDTF">2016-08-15T21:53:00Z</dcterms:created>
  <dcterms:modified xsi:type="dcterms:W3CDTF">2021-05-18T22:49:00Z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